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B3" w:rsidRPr="00915697" w:rsidRDefault="00203EB3" w:rsidP="00203EB3">
      <w:pPr>
        <w:spacing w:after="0"/>
        <w:jc w:val="right"/>
        <w:rPr>
          <w:rFonts w:cstheme="minorHAnsi"/>
          <w:b/>
        </w:rPr>
      </w:pPr>
      <w:bookmarkStart w:id="0" w:name="_GoBack"/>
      <w:bookmarkEnd w:id="0"/>
      <w:r w:rsidRPr="00915697">
        <w:rPr>
          <w:rFonts w:cstheme="minorHAnsi"/>
          <w:b/>
        </w:rPr>
        <w:t>4623 - Ayudas destinadas a jóvenes para prácticas laborales en el extranjero-</w:t>
      </w:r>
      <w:proofErr w:type="spellStart"/>
      <w:r w:rsidRPr="00915697">
        <w:rPr>
          <w:rFonts w:cstheme="minorHAnsi"/>
          <w:b/>
        </w:rPr>
        <w:t>Eurodisea</w:t>
      </w:r>
      <w:proofErr w:type="spellEnd"/>
    </w:p>
    <w:p w:rsidR="00203EB3" w:rsidRPr="00915697" w:rsidRDefault="00203EB3" w:rsidP="00203EB3">
      <w:pPr>
        <w:spacing w:after="0"/>
        <w:jc w:val="right"/>
        <w:rPr>
          <w:rFonts w:cstheme="minorHAnsi"/>
        </w:rPr>
      </w:pPr>
      <w:r w:rsidRPr="00915697">
        <w:rPr>
          <w:rFonts w:cstheme="minorHAnsi"/>
        </w:rPr>
        <w:t>Tel. información 968362000/012</w:t>
      </w:r>
    </w:p>
    <w:p w:rsidR="00203EB3" w:rsidRPr="00915697" w:rsidRDefault="00203EB3" w:rsidP="00203EB3">
      <w:pPr>
        <w:spacing w:after="0"/>
        <w:rPr>
          <w:rFonts w:cstheme="minorHAnsi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</w:rPr>
      </w:pPr>
      <w:r w:rsidRPr="00915697">
        <w:rPr>
          <w:rFonts w:cstheme="minorHAnsi"/>
          <w:b/>
          <w:bCs/>
        </w:rPr>
        <w:t>ANEXO III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</w:rPr>
      </w:pPr>
      <w:r w:rsidRPr="00915697">
        <w:rPr>
          <w:rFonts w:cstheme="minorHAnsi"/>
          <w:b/>
          <w:bCs/>
        </w:rPr>
        <w:t>MEMORIA ECONOMICA JUSTIFICATIVA</w:t>
      </w:r>
    </w:p>
    <w:p w:rsidR="00203EB3" w:rsidRPr="00915697" w:rsidRDefault="00203EB3" w:rsidP="00203EB3">
      <w:pPr>
        <w:spacing w:before="100" w:beforeAutospacing="1" w:after="100" w:afterAutospacing="1"/>
        <w:rPr>
          <w:rFonts w:cstheme="minorHAnsi"/>
          <w:b/>
        </w:rPr>
      </w:pPr>
      <w:r w:rsidRPr="00915697">
        <w:rPr>
          <w:rFonts w:cstheme="minorHAnsi"/>
          <w:b/>
        </w:rPr>
        <w:t>1. DATOS DEL BENEFICIARIO DE LA AYUDA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color w:val="000000"/>
          <w:sz w:val="20"/>
          <w:szCs w:val="20"/>
        </w:rPr>
      </w:pPr>
      <w:r w:rsidRPr="00915697">
        <w:rPr>
          <w:rFonts w:cstheme="minorHAnsi"/>
          <w:color w:val="000000"/>
          <w:sz w:val="20"/>
          <w:szCs w:val="20"/>
        </w:rPr>
        <w:t xml:space="preserve">Como beneficiario de la ayuda, 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color w:val="000000"/>
          <w:sz w:val="20"/>
          <w:szCs w:val="20"/>
        </w:rPr>
      </w:pPr>
      <w:r w:rsidRPr="00915697">
        <w:rPr>
          <w:rFonts w:cstheme="minorHAnsi"/>
          <w:color w:val="000000"/>
          <w:sz w:val="20"/>
          <w:szCs w:val="20"/>
        </w:rPr>
        <w:t xml:space="preserve">D/Dª __________________________________________________ con NIF ________________, 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color w:val="000000"/>
          <w:sz w:val="20"/>
          <w:szCs w:val="20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>Como representante del beneficiario de la ayuda</w:t>
      </w:r>
      <w:r w:rsidRPr="00915697">
        <w:rPr>
          <w:rFonts w:cstheme="minorHAnsi"/>
          <w:color w:val="000000"/>
          <w:sz w:val="20"/>
          <w:szCs w:val="20"/>
        </w:rPr>
        <w:t xml:space="preserve">, </w:t>
      </w:r>
    </w:p>
    <w:p w:rsidR="00203EB3" w:rsidRPr="00915697" w:rsidRDefault="00203EB3" w:rsidP="00203EB3">
      <w:pPr>
        <w:spacing w:line="254" w:lineRule="auto"/>
        <w:rPr>
          <w:rFonts w:cstheme="minorHAnsi"/>
          <w:color w:val="000000"/>
          <w:sz w:val="20"/>
          <w:szCs w:val="20"/>
        </w:rPr>
      </w:pPr>
      <w:r w:rsidRPr="00915697">
        <w:rPr>
          <w:rFonts w:cstheme="minorHAnsi"/>
          <w:color w:val="000000"/>
          <w:sz w:val="20"/>
          <w:szCs w:val="20"/>
        </w:rPr>
        <w:t>D/Dª ___________________________________________________con NIF ________________,</w:t>
      </w:r>
    </w:p>
    <w:p w:rsidR="00203EB3" w:rsidRPr="00915697" w:rsidRDefault="00203EB3" w:rsidP="00203EB3">
      <w:pPr>
        <w:jc w:val="both"/>
        <w:rPr>
          <w:rFonts w:cstheme="minorHAnsi"/>
          <w:color w:val="000000"/>
          <w:sz w:val="20"/>
          <w:szCs w:val="20"/>
        </w:rPr>
      </w:pPr>
      <w:r w:rsidRPr="00915697">
        <w:rPr>
          <w:rFonts w:cstheme="minorHAnsi"/>
          <w:color w:val="000000"/>
          <w:sz w:val="20"/>
          <w:szCs w:val="20"/>
        </w:rPr>
        <w:t>Si se formalizara la solicitud por persona diferente a la interesada en el procedimiento, siendo ésta mayor de edad, se tendrá que acreditar la representación conforme a lo establecido en el artículo 5 de la Ley 39/2015, de 1 de octubre, del Procedimiento Administrativo Común de las Administraciones Públicas.</w:t>
      </w:r>
    </w:p>
    <w:p w:rsidR="00203EB3" w:rsidRPr="00915697" w:rsidRDefault="00203EB3" w:rsidP="00203EB3">
      <w:pPr>
        <w:jc w:val="both"/>
        <w:rPr>
          <w:rFonts w:cstheme="minorHAnsi"/>
          <w:color w:val="000000"/>
          <w:sz w:val="20"/>
          <w:szCs w:val="20"/>
        </w:rPr>
      </w:pPr>
      <w:r w:rsidRPr="00BE18E2">
        <w:rPr>
          <w:rFonts w:cstheme="minorHAnsi"/>
          <w:b/>
        </w:rPr>
        <w:t>SOLICITA</w:t>
      </w:r>
      <w:r w:rsidRPr="00BE18E2">
        <w:rPr>
          <w:rFonts w:cstheme="minorHAnsi"/>
        </w:rPr>
        <w:t xml:space="preserve"> </w:t>
      </w:r>
      <w:r w:rsidRPr="00BE18E2">
        <w:rPr>
          <w:rFonts w:cstheme="minorHAnsi"/>
          <w:sz w:val="20"/>
          <w:szCs w:val="20"/>
        </w:rPr>
        <w:t>que se tenga por presentada la siguiente CUENTA JUSTIFICATIVA relativa a la ayuda</w:t>
      </w:r>
      <w:r w:rsidR="00AB7388" w:rsidRPr="00BE18E2">
        <w:rPr>
          <w:rFonts w:cstheme="minorHAnsi"/>
          <w:sz w:val="20"/>
          <w:szCs w:val="20"/>
        </w:rPr>
        <w:t xml:space="preserve"> solicitada por</w:t>
      </w:r>
      <w:r w:rsidRPr="00BE18E2">
        <w:rPr>
          <w:rFonts w:cstheme="minorHAnsi"/>
          <w:sz w:val="20"/>
          <w:szCs w:val="20"/>
        </w:rPr>
        <w:t xml:space="preserve"> </w:t>
      </w:r>
      <w:r w:rsidRPr="00915697">
        <w:rPr>
          <w:rFonts w:cstheme="minorHAnsi"/>
          <w:color w:val="000000"/>
          <w:sz w:val="20"/>
          <w:szCs w:val="20"/>
        </w:rPr>
        <w:t xml:space="preserve">la realización de la práctica laboral en _____________________, de fecha _____________________________ destinada a los gastos de viaje y la estancia durante el primer mes de estancia en el lugar de acogida, en el marco del programa EURODISEA. </w:t>
      </w:r>
    </w:p>
    <w:p w:rsidR="00203EB3" w:rsidRPr="00915697" w:rsidRDefault="00203EB3" w:rsidP="00203EB3">
      <w:pPr>
        <w:jc w:val="both"/>
        <w:rPr>
          <w:rFonts w:cstheme="minorHAnsi"/>
          <w:color w:val="000000"/>
          <w:sz w:val="20"/>
          <w:szCs w:val="20"/>
        </w:rPr>
      </w:pPr>
    </w:p>
    <w:p w:rsidR="00203EB3" w:rsidRPr="00915697" w:rsidRDefault="00203EB3" w:rsidP="00203EB3">
      <w:pPr>
        <w:jc w:val="both"/>
        <w:rPr>
          <w:rFonts w:cstheme="minorHAnsi"/>
          <w:b/>
          <w:color w:val="000000"/>
        </w:rPr>
      </w:pPr>
      <w:r w:rsidRPr="00915697">
        <w:rPr>
          <w:rFonts w:cstheme="minorHAnsi"/>
          <w:b/>
          <w:color w:val="000000"/>
        </w:rPr>
        <w:t>2. MEMORIA ECONÓMICA</w:t>
      </w:r>
    </w:p>
    <w:tbl>
      <w:tblPr>
        <w:tblStyle w:val="Tablaconcuadrcula1"/>
        <w:tblW w:w="8931" w:type="dxa"/>
        <w:tblInd w:w="-5" w:type="dxa"/>
        <w:tblLook w:val="04A0" w:firstRow="1" w:lastRow="0" w:firstColumn="1" w:lastColumn="0" w:noHBand="0" w:noVBand="1"/>
      </w:tblPr>
      <w:tblGrid>
        <w:gridCol w:w="1418"/>
        <w:gridCol w:w="1417"/>
        <w:gridCol w:w="2410"/>
        <w:gridCol w:w="1843"/>
        <w:gridCol w:w="1843"/>
      </w:tblGrid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3EB3" w:rsidRPr="00915697" w:rsidRDefault="00203EB3" w:rsidP="00A03385">
            <w:pPr>
              <w:spacing w:after="160" w:line="259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15697">
              <w:rPr>
                <w:rFonts w:cstheme="minorHAnsi"/>
                <w:b/>
                <w:color w:val="000000"/>
                <w:sz w:val="20"/>
                <w:szCs w:val="20"/>
              </w:rPr>
              <w:t>Nº FACTURA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3EB3" w:rsidRPr="00915697" w:rsidRDefault="00203EB3" w:rsidP="00A03385">
            <w:pPr>
              <w:spacing w:after="160" w:line="259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15697">
              <w:rPr>
                <w:rFonts w:cstheme="minorHAnsi"/>
                <w:b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3EB3" w:rsidRPr="00915697" w:rsidRDefault="00203EB3" w:rsidP="00A03385">
            <w:pPr>
              <w:spacing w:after="160" w:line="259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15697">
              <w:rPr>
                <w:rFonts w:cstheme="minorHAnsi"/>
                <w:b/>
                <w:color w:val="000000"/>
                <w:sz w:val="20"/>
                <w:szCs w:val="20"/>
              </w:rPr>
              <w:t>NOMBRE DEL EMISOR O RECEPTOR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3EB3" w:rsidRPr="00915697" w:rsidRDefault="00203EB3" w:rsidP="00A03385">
            <w:pPr>
              <w:spacing w:after="160" w:line="259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15697">
              <w:rPr>
                <w:rFonts w:cstheme="minorHAnsi"/>
                <w:b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3EB3" w:rsidRPr="00915697" w:rsidRDefault="00203EB3" w:rsidP="00A03385">
            <w:pPr>
              <w:spacing w:after="160" w:line="259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15697">
              <w:rPr>
                <w:rFonts w:cstheme="minorHAnsi"/>
                <w:b/>
                <w:color w:val="000000"/>
                <w:sz w:val="20"/>
                <w:szCs w:val="20"/>
              </w:rPr>
              <w:t>IMPORTE</w:t>
            </w: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03EB3" w:rsidRPr="00915697" w:rsidTr="00A0338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15697">
              <w:rPr>
                <w:rFonts w:cstheme="minorHAnsi"/>
                <w:b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3EB3" w:rsidRPr="00915697" w:rsidRDefault="00203EB3" w:rsidP="00A03385">
            <w:pPr>
              <w:spacing w:after="160" w:line="259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203EB3" w:rsidRPr="00915697" w:rsidRDefault="00203EB3" w:rsidP="00203EB3">
      <w:pPr>
        <w:jc w:val="both"/>
        <w:rPr>
          <w:rFonts w:cstheme="minorHAnsi"/>
          <w:color w:val="000000"/>
          <w:sz w:val="20"/>
          <w:szCs w:val="20"/>
        </w:rPr>
      </w:pPr>
    </w:p>
    <w:p w:rsidR="00203EB3" w:rsidRPr="00BE18E2" w:rsidRDefault="00203EB3" w:rsidP="00203EB3">
      <w:pPr>
        <w:jc w:val="both"/>
        <w:rPr>
          <w:rFonts w:cstheme="minorHAnsi"/>
          <w:sz w:val="20"/>
          <w:szCs w:val="20"/>
        </w:rPr>
      </w:pPr>
      <w:r w:rsidRPr="00BE18E2">
        <w:rPr>
          <w:rFonts w:cstheme="minorHAnsi"/>
          <w:b/>
        </w:rPr>
        <w:t>CERTIFICA</w:t>
      </w:r>
      <w:r w:rsidRPr="00BE18E2">
        <w:rPr>
          <w:rFonts w:cstheme="minorHAnsi"/>
        </w:rPr>
        <w:t xml:space="preserve"> </w:t>
      </w:r>
      <w:r w:rsidRPr="00BE18E2">
        <w:rPr>
          <w:rFonts w:cstheme="minorHAnsi"/>
          <w:sz w:val="20"/>
          <w:szCs w:val="20"/>
        </w:rPr>
        <w:t xml:space="preserve">Que el gasto total de la ayuda </w:t>
      </w:r>
      <w:r w:rsidR="00AB7388" w:rsidRPr="00BE18E2">
        <w:rPr>
          <w:rFonts w:cstheme="minorHAnsi"/>
          <w:sz w:val="20"/>
          <w:szCs w:val="20"/>
        </w:rPr>
        <w:t xml:space="preserve">solicitada </w:t>
      </w:r>
      <w:r w:rsidRPr="00BE18E2">
        <w:rPr>
          <w:rFonts w:cstheme="minorHAnsi"/>
          <w:sz w:val="20"/>
          <w:szCs w:val="20"/>
        </w:rPr>
        <w:t xml:space="preserve">al amparo de la Orden de Convocatoria de fecha … de …. de </w:t>
      </w:r>
      <w:r w:rsidR="007C1D0E" w:rsidRPr="00BE18E2">
        <w:rPr>
          <w:rFonts w:cstheme="minorHAnsi"/>
          <w:sz w:val="20"/>
          <w:szCs w:val="20"/>
        </w:rPr>
        <w:t>2026</w:t>
      </w:r>
      <w:r w:rsidRPr="00BE18E2">
        <w:rPr>
          <w:rFonts w:cstheme="minorHAnsi"/>
          <w:sz w:val="20"/>
          <w:szCs w:val="20"/>
        </w:rPr>
        <w:t xml:space="preserve">, de la Consejería de Turismo, Cultura, Juventud, y Deportes, </w:t>
      </w:r>
      <w:r w:rsidR="00AB7388" w:rsidRPr="00BE18E2">
        <w:rPr>
          <w:rFonts w:cstheme="minorHAnsi"/>
          <w:sz w:val="20"/>
          <w:szCs w:val="20"/>
        </w:rPr>
        <w:t>es</w:t>
      </w:r>
      <w:r w:rsidRPr="00BE18E2">
        <w:rPr>
          <w:rFonts w:cstheme="minorHAnsi"/>
          <w:sz w:val="20"/>
          <w:szCs w:val="20"/>
        </w:rPr>
        <w:t xml:space="preserve"> de……………………€.</w:t>
      </w:r>
    </w:p>
    <w:p w:rsidR="003751D7" w:rsidRPr="000F6734" w:rsidRDefault="00203EB3" w:rsidP="000F6734">
      <w:pPr>
        <w:jc w:val="center"/>
        <w:rPr>
          <w:rFonts w:cstheme="minorHAnsi"/>
        </w:rPr>
      </w:pPr>
      <w:r w:rsidRPr="00B726DC">
        <w:rPr>
          <w:rFonts w:cstheme="minorHAnsi"/>
          <w:b/>
        </w:rPr>
        <w:t>El Beneficiario</w:t>
      </w:r>
    </w:p>
    <w:sectPr w:rsidR="003751D7" w:rsidRPr="000F6734" w:rsidSect="001E091B">
      <w:headerReference w:type="default" r:id="rId10"/>
      <w:footerReference w:type="default" r:id="rId11"/>
      <w:pgSz w:w="11906" w:h="16838"/>
      <w:pgMar w:top="2608" w:right="141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710" w:rsidRDefault="00337710" w:rsidP="0033118A">
      <w:pPr>
        <w:spacing w:after="0" w:line="240" w:lineRule="auto"/>
      </w:pPr>
      <w:r>
        <w:separator/>
      </w:r>
    </w:p>
  </w:endnote>
  <w:endnote w:type="continuationSeparator" w:id="0">
    <w:p w:rsidR="00337710" w:rsidRDefault="00337710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435823"/>
      <w:docPartObj>
        <w:docPartGallery w:val="Page Numbers (Bottom of Page)"/>
        <w:docPartUnique/>
      </w:docPartObj>
    </w:sdtPr>
    <w:sdtEndPr/>
    <w:sdtContent>
      <w:p w:rsidR="000760A3" w:rsidRDefault="000760A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9C1">
          <w:rPr>
            <w:noProof/>
          </w:rPr>
          <w:t>1</w:t>
        </w:r>
        <w:r>
          <w:fldChar w:fldCharType="end"/>
        </w:r>
      </w:p>
    </w:sdtContent>
  </w:sdt>
  <w:p w:rsidR="000760A3" w:rsidRDefault="000760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710" w:rsidRDefault="00337710" w:rsidP="0033118A">
      <w:pPr>
        <w:spacing w:after="0" w:line="240" w:lineRule="auto"/>
      </w:pPr>
      <w:r>
        <w:separator/>
      </w:r>
    </w:p>
  </w:footnote>
  <w:footnote w:type="continuationSeparator" w:id="0">
    <w:p w:rsidR="00337710" w:rsidRDefault="00337710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7710" w:rsidTr="00244494">
      <w:trPr>
        <w:cantSplit/>
        <w:trHeight w:hRule="exact" w:val="2608"/>
      </w:trPr>
      <w:tc>
        <w:tcPr>
          <w:tcW w:w="11906" w:type="dxa"/>
          <w:noWrap/>
        </w:tcPr>
        <w:p w:rsidR="00337710" w:rsidRDefault="001C2EE9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18D28A3C" wp14:editId="600DDFDC">
                <wp:extent cx="7552690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7710" w:rsidRPr="005271AF" w:rsidRDefault="00337710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D96"/>
    <w:multiLevelType w:val="hybridMultilevel"/>
    <w:tmpl w:val="C7442EC8"/>
    <w:lvl w:ilvl="0" w:tplc="9386DFDE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1F7256"/>
    <w:multiLevelType w:val="hybridMultilevel"/>
    <w:tmpl w:val="25CA08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43C7A"/>
    <w:multiLevelType w:val="hybridMultilevel"/>
    <w:tmpl w:val="A226F8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8360C4A">
      <w:numFmt w:val="bullet"/>
      <w:lvlText w:val="•"/>
      <w:lvlJc w:val="left"/>
      <w:pPr>
        <w:ind w:left="1080" w:hanging="360"/>
      </w:pPr>
      <w:rPr>
        <w:rFonts w:ascii="Calibri" w:eastAsia="Cambria" w:hAnsi="Calibri" w:cs="Calibri"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3080D"/>
    <w:multiLevelType w:val="hybridMultilevel"/>
    <w:tmpl w:val="BCBC0290"/>
    <w:lvl w:ilvl="0" w:tplc="E6FA8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F5144"/>
    <w:multiLevelType w:val="hybridMultilevel"/>
    <w:tmpl w:val="071C3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06149"/>
    <w:multiLevelType w:val="hybridMultilevel"/>
    <w:tmpl w:val="8FD68E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B57879"/>
    <w:multiLevelType w:val="hybridMultilevel"/>
    <w:tmpl w:val="1B76C3F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2A1E08"/>
    <w:multiLevelType w:val="hybridMultilevel"/>
    <w:tmpl w:val="9B22D7A4"/>
    <w:lvl w:ilvl="0" w:tplc="3212286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533168"/>
    <w:multiLevelType w:val="hybridMultilevel"/>
    <w:tmpl w:val="DAD4A4AE"/>
    <w:lvl w:ilvl="0" w:tplc="1D80323E">
      <w:numFmt w:val="bullet"/>
      <w:lvlText w:val="-"/>
      <w:lvlJc w:val="left"/>
      <w:pPr>
        <w:ind w:left="1068" w:hanging="360"/>
      </w:pPr>
      <w:rPr>
        <w:rFonts w:ascii="Calibri" w:eastAsia="Cambr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D187454"/>
    <w:multiLevelType w:val="hybridMultilevel"/>
    <w:tmpl w:val="B65C64C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C32C1D"/>
    <w:multiLevelType w:val="hybridMultilevel"/>
    <w:tmpl w:val="2AE4CAB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61739C"/>
    <w:multiLevelType w:val="hybridMultilevel"/>
    <w:tmpl w:val="C51C74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13A98"/>
    <w:multiLevelType w:val="hybridMultilevel"/>
    <w:tmpl w:val="400A50EE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028F1"/>
    <w:multiLevelType w:val="hybridMultilevel"/>
    <w:tmpl w:val="7CBA7E76"/>
    <w:lvl w:ilvl="0" w:tplc="0C8005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3108CC"/>
    <w:multiLevelType w:val="hybridMultilevel"/>
    <w:tmpl w:val="45506B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3"/>
  </w:num>
  <w:num w:numId="5">
    <w:abstractNumId w:val="6"/>
  </w:num>
  <w:num w:numId="6">
    <w:abstractNumId w:val="12"/>
  </w:num>
  <w:num w:numId="7">
    <w:abstractNumId w:val="5"/>
  </w:num>
  <w:num w:numId="8">
    <w:abstractNumId w:val="7"/>
  </w:num>
  <w:num w:numId="9">
    <w:abstractNumId w:val="3"/>
  </w:num>
  <w:num w:numId="10">
    <w:abstractNumId w:val="8"/>
  </w:num>
  <w:num w:numId="11">
    <w:abstractNumId w:val="9"/>
  </w:num>
  <w:num w:numId="12">
    <w:abstractNumId w:val="0"/>
  </w:num>
  <w:num w:numId="13">
    <w:abstractNumId w:val="14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D7"/>
    <w:rsid w:val="00040660"/>
    <w:rsid w:val="00047D79"/>
    <w:rsid w:val="00061994"/>
    <w:rsid w:val="000760A3"/>
    <w:rsid w:val="00090502"/>
    <w:rsid w:val="000A6CBE"/>
    <w:rsid w:val="000B4103"/>
    <w:rsid w:val="000C35EA"/>
    <w:rsid w:val="000F1819"/>
    <w:rsid w:val="000F6734"/>
    <w:rsid w:val="000F6FC7"/>
    <w:rsid w:val="00101C24"/>
    <w:rsid w:val="00103DDC"/>
    <w:rsid w:val="0013104E"/>
    <w:rsid w:val="001353E8"/>
    <w:rsid w:val="00146AA3"/>
    <w:rsid w:val="00156BEA"/>
    <w:rsid w:val="00161B3D"/>
    <w:rsid w:val="001702FA"/>
    <w:rsid w:val="00174F8B"/>
    <w:rsid w:val="00181345"/>
    <w:rsid w:val="0019274C"/>
    <w:rsid w:val="00196652"/>
    <w:rsid w:val="0019746C"/>
    <w:rsid w:val="001A1AA8"/>
    <w:rsid w:val="001A44E2"/>
    <w:rsid w:val="001A6B61"/>
    <w:rsid w:val="001C2790"/>
    <w:rsid w:val="001C2EE9"/>
    <w:rsid w:val="001E091B"/>
    <w:rsid w:val="001F6198"/>
    <w:rsid w:val="00203EB3"/>
    <w:rsid w:val="0020548E"/>
    <w:rsid w:val="0020717D"/>
    <w:rsid w:val="002171FD"/>
    <w:rsid w:val="002213FE"/>
    <w:rsid w:val="00235B81"/>
    <w:rsid w:val="00244494"/>
    <w:rsid w:val="00253330"/>
    <w:rsid w:val="002711A8"/>
    <w:rsid w:val="00284F89"/>
    <w:rsid w:val="002C5581"/>
    <w:rsid w:val="002C6FB0"/>
    <w:rsid w:val="002C71E3"/>
    <w:rsid w:val="002D2CAD"/>
    <w:rsid w:val="002D7E2E"/>
    <w:rsid w:val="002E143D"/>
    <w:rsid w:val="002F1D1F"/>
    <w:rsid w:val="002F4C3A"/>
    <w:rsid w:val="0031498B"/>
    <w:rsid w:val="00323D27"/>
    <w:rsid w:val="00330B11"/>
    <w:rsid w:val="0033118A"/>
    <w:rsid w:val="00337710"/>
    <w:rsid w:val="00353E10"/>
    <w:rsid w:val="003613FD"/>
    <w:rsid w:val="003751D7"/>
    <w:rsid w:val="00381FAA"/>
    <w:rsid w:val="003842E3"/>
    <w:rsid w:val="003A2F3D"/>
    <w:rsid w:val="003B6A42"/>
    <w:rsid w:val="003C26F0"/>
    <w:rsid w:val="00417D62"/>
    <w:rsid w:val="00417EEB"/>
    <w:rsid w:val="00421526"/>
    <w:rsid w:val="004311C3"/>
    <w:rsid w:val="004370EA"/>
    <w:rsid w:val="004541CC"/>
    <w:rsid w:val="0045796C"/>
    <w:rsid w:val="0046285F"/>
    <w:rsid w:val="004766FE"/>
    <w:rsid w:val="0048153F"/>
    <w:rsid w:val="0049687B"/>
    <w:rsid w:val="004A4600"/>
    <w:rsid w:val="004E7DEE"/>
    <w:rsid w:val="004F5ECF"/>
    <w:rsid w:val="00501991"/>
    <w:rsid w:val="005271AF"/>
    <w:rsid w:val="00531E39"/>
    <w:rsid w:val="00546520"/>
    <w:rsid w:val="00546BB5"/>
    <w:rsid w:val="005602B6"/>
    <w:rsid w:val="00565D30"/>
    <w:rsid w:val="00594BB3"/>
    <w:rsid w:val="005B0C3E"/>
    <w:rsid w:val="005D1BF2"/>
    <w:rsid w:val="00601CD9"/>
    <w:rsid w:val="00615680"/>
    <w:rsid w:val="0061750A"/>
    <w:rsid w:val="00630A30"/>
    <w:rsid w:val="00651317"/>
    <w:rsid w:val="006748F1"/>
    <w:rsid w:val="00681F44"/>
    <w:rsid w:val="00686029"/>
    <w:rsid w:val="006A20D3"/>
    <w:rsid w:val="006A59F1"/>
    <w:rsid w:val="006B09A9"/>
    <w:rsid w:val="006C6EDD"/>
    <w:rsid w:val="006E3224"/>
    <w:rsid w:val="00700CD3"/>
    <w:rsid w:val="00712882"/>
    <w:rsid w:val="00742590"/>
    <w:rsid w:val="00752411"/>
    <w:rsid w:val="00760498"/>
    <w:rsid w:val="00771EE4"/>
    <w:rsid w:val="00794407"/>
    <w:rsid w:val="00796791"/>
    <w:rsid w:val="007A6B59"/>
    <w:rsid w:val="007C1D0E"/>
    <w:rsid w:val="007D5ABD"/>
    <w:rsid w:val="007E7134"/>
    <w:rsid w:val="007F29B2"/>
    <w:rsid w:val="00805E6D"/>
    <w:rsid w:val="00813E6D"/>
    <w:rsid w:val="00824604"/>
    <w:rsid w:val="00865A15"/>
    <w:rsid w:val="008721BC"/>
    <w:rsid w:val="0088498B"/>
    <w:rsid w:val="00893629"/>
    <w:rsid w:val="008A40D1"/>
    <w:rsid w:val="008B55BB"/>
    <w:rsid w:val="008D1F30"/>
    <w:rsid w:val="008E3810"/>
    <w:rsid w:val="008F3EC3"/>
    <w:rsid w:val="0090203D"/>
    <w:rsid w:val="00911CA4"/>
    <w:rsid w:val="00912E5B"/>
    <w:rsid w:val="0091687E"/>
    <w:rsid w:val="00973174"/>
    <w:rsid w:val="0098304D"/>
    <w:rsid w:val="00994120"/>
    <w:rsid w:val="009A0C8E"/>
    <w:rsid w:val="009B4167"/>
    <w:rsid w:val="009C161D"/>
    <w:rsid w:val="009E12FC"/>
    <w:rsid w:val="00A01ACF"/>
    <w:rsid w:val="00A25C34"/>
    <w:rsid w:val="00A328CD"/>
    <w:rsid w:val="00A441B7"/>
    <w:rsid w:val="00A50579"/>
    <w:rsid w:val="00A535E3"/>
    <w:rsid w:val="00A64CBA"/>
    <w:rsid w:val="00A76175"/>
    <w:rsid w:val="00AB7388"/>
    <w:rsid w:val="00AC5DCD"/>
    <w:rsid w:val="00AE2A62"/>
    <w:rsid w:val="00B420C1"/>
    <w:rsid w:val="00B5707A"/>
    <w:rsid w:val="00B57834"/>
    <w:rsid w:val="00B64412"/>
    <w:rsid w:val="00B66370"/>
    <w:rsid w:val="00B7306B"/>
    <w:rsid w:val="00B943C8"/>
    <w:rsid w:val="00BA0024"/>
    <w:rsid w:val="00BC2ACC"/>
    <w:rsid w:val="00BE18E2"/>
    <w:rsid w:val="00C44004"/>
    <w:rsid w:val="00C679C1"/>
    <w:rsid w:val="00C71EBC"/>
    <w:rsid w:val="00C85CDF"/>
    <w:rsid w:val="00C86F38"/>
    <w:rsid w:val="00C87AA7"/>
    <w:rsid w:val="00C94C01"/>
    <w:rsid w:val="00C962F7"/>
    <w:rsid w:val="00CA02D9"/>
    <w:rsid w:val="00CA610D"/>
    <w:rsid w:val="00CC5354"/>
    <w:rsid w:val="00CD0F57"/>
    <w:rsid w:val="00CE164D"/>
    <w:rsid w:val="00CE6072"/>
    <w:rsid w:val="00CE6839"/>
    <w:rsid w:val="00CF5EC3"/>
    <w:rsid w:val="00D0196C"/>
    <w:rsid w:val="00D13504"/>
    <w:rsid w:val="00D2478F"/>
    <w:rsid w:val="00D44667"/>
    <w:rsid w:val="00D91B7E"/>
    <w:rsid w:val="00DB1E4C"/>
    <w:rsid w:val="00DC090E"/>
    <w:rsid w:val="00DC1144"/>
    <w:rsid w:val="00DC4ECF"/>
    <w:rsid w:val="00DD26DA"/>
    <w:rsid w:val="00DF1810"/>
    <w:rsid w:val="00E323A1"/>
    <w:rsid w:val="00E34104"/>
    <w:rsid w:val="00E42B58"/>
    <w:rsid w:val="00E576F3"/>
    <w:rsid w:val="00E615EA"/>
    <w:rsid w:val="00E928F5"/>
    <w:rsid w:val="00E97854"/>
    <w:rsid w:val="00EB0B87"/>
    <w:rsid w:val="00EC05BC"/>
    <w:rsid w:val="00EC15E0"/>
    <w:rsid w:val="00EE2367"/>
    <w:rsid w:val="00EF701E"/>
    <w:rsid w:val="00F050AE"/>
    <w:rsid w:val="00F13C03"/>
    <w:rsid w:val="00F15F65"/>
    <w:rsid w:val="00F217D2"/>
    <w:rsid w:val="00F45C19"/>
    <w:rsid w:val="00F57B54"/>
    <w:rsid w:val="00F62638"/>
    <w:rsid w:val="00F64701"/>
    <w:rsid w:val="00FB1822"/>
    <w:rsid w:val="00FC33B1"/>
    <w:rsid w:val="00FE2AED"/>
    <w:rsid w:val="00FF26B4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37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420C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420C1"/>
    <w:pPr>
      <w:spacing w:after="200" w:line="240" w:lineRule="auto"/>
      <w:ind w:left="720"/>
      <w:contextualSpacing/>
    </w:pPr>
    <w:rPr>
      <w:rFonts w:ascii="Arial" w:eastAsia="Cambria" w:hAnsi="Arial" w:cs="Arial"/>
      <w:w w:val="90"/>
      <w:sz w:val="24"/>
      <w:szCs w:val="24"/>
      <w:lang w:val="es-ES_tradnl"/>
    </w:rPr>
  </w:style>
  <w:style w:type="paragraph" w:customStyle="1" w:styleId="Default">
    <w:name w:val="Default"/>
    <w:rsid w:val="00B420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27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g62r\Desktop\PLANTILLAS\CTCJD%20-%20CONSEJER&#205;A%20202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1c9c8636-0486-4c9b-b75c-7b805ddaaf6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bab14156-fcf3-44e2-9c4b-c33f1f92d41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CTCJD - CONSEJERÍA 2025.dotx</Template>
  <TotalTime>0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2026-03-09T18:43:00Z</dcterms:created>
  <dcterms:modified xsi:type="dcterms:W3CDTF">2026-05-14T09:05:00Z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